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 xml:space="preserve">And </w:t>
      </w:r>
      <w:proofErr w:type="gramStart"/>
      <w:r w:rsidRPr="00BD008C">
        <w:t>so</w:t>
      </w:r>
      <w:proofErr w:type="gramEnd"/>
      <w:r w:rsidRPr="00BD008C">
        <w:t xml:space="preserve">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D008C">
        <w:t>els</w:t>
      </w:r>
      <w:proofErr w:type="spellEnd"/>
      <w:r w:rsidRPr="00BD008C">
        <w:t>-abstract-text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BD008C">
        <w:t>etc</w:t>
      </w:r>
      <w:proofErr w:type="spellEnd"/>
      <w:r w:rsidRPr="00BD008C">
        <w:t xml:space="preserve">,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xml:space="preserve">. The footnotes should be typed single spaced, and in smaller type size (8 pt), at the foot of the page in which they are mentioned, and separated from the main text by a </w:t>
      </w:r>
      <w:proofErr w:type="gramStart"/>
      <w:r w:rsidRPr="00BD008C">
        <w:t>one line</w:t>
      </w:r>
      <w:proofErr w:type="gramEnd"/>
      <w:r w:rsidRPr="00BD008C">
        <w:t xml:space="preserv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w:t>
      </w:r>
      <w:proofErr w:type="gramStart"/>
      <w:r w:rsidRPr="00BD008C">
        <w:t>2,3,…</w:t>
      </w:r>
      <w:proofErr w:type="gramEnd"/>
      <w:r w:rsidRPr="00BD008C">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BD008C">
        <w:t>are</w:t>
      </w:r>
      <w:proofErr w:type="gramEnd"/>
      <w:r w:rsidRPr="00BD008C">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807183353"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74662" w14:textId="77777777" w:rsidR="00F121BF" w:rsidRDefault="00F121BF">
      <w:r>
        <w:separator/>
      </w:r>
    </w:p>
    <w:p w14:paraId="4F33E947" w14:textId="77777777" w:rsidR="00F121BF" w:rsidRDefault="00F121BF"/>
  </w:endnote>
  <w:endnote w:type="continuationSeparator" w:id="0">
    <w:p w14:paraId="4BA31443" w14:textId="77777777" w:rsidR="00F121BF" w:rsidRDefault="00F121BF">
      <w:r>
        <w:continuationSeparator/>
      </w:r>
    </w:p>
    <w:p w14:paraId="4A4D227C" w14:textId="77777777" w:rsidR="00F121BF" w:rsidRDefault="00F12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62B0834-2B8F-4F94-AD53-1DE95D13E0DB}"/>
    <w:embedBold r:id="rId2" w:fontKey="{3B7BE2A8-9350-4EAE-81D6-3A7EC959C064}"/>
    <w:embedItalic r:id="rId3" w:fontKey="{B5964445-6307-4D16-B05B-A780F282F5EF}"/>
    <w:embedBoldItalic r:id="rId4" w:fontKey="{711DEB57-719A-4708-B8AF-1733F1A590E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subsetted="1" w:fontKey="{B0D53EC8-32B2-4278-8CB9-01C8F6C03947}"/>
    <w:embedBold r:id="rId6" w:subsetted="1" w:fontKey="{DB22644A-8D6D-4591-A0D2-574EA31B7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7181" w14:textId="77777777" w:rsidR="003128C8" w:rsidRDefault="00312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BFB2" w14:textId="77777777" w:rsidR="003128C8" w:rsidRDefault="003128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8572" w14:textId="2BB0149F"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6837B0">
              <w:rPr>
                <w:color w:val="000000"/>
                <w:szCs w:val="16"/>
              </w:rPr>
              <w:t>5</w:t>
            </w:r>
            <w:r w:rsidR="00A204FE" w:rsidRPr="00A204FE">
              <w:rPr>
                <w:color w:val="000000"/>
                <w:szCs w:val="16"/>
              </w:rPr>
              <w:t xml:space="preserve"> Published by </w:t>
            </w:r>
            <w:r w:rsidR="00D93C0D">
              <w:rPr>
                <w:color w:val="000000"/>
                <w:szCs w:val="16"/>
              </w:rPr>
              <w:t>Material Science</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w:t>
            </w:r>
            <w:r w:rsidR="00D93C0D">
              <w:rPr>
                <w:szCs w:val="16"/>
              </w:rPr>
              <w:t>Conference</w:t>
            </w:r>
            <w:r w:rsidR="001B0B8B" w:rsidRPr="001B0B8B">
              <w:rPr>
                <w:szCs w:val="16"/>
              </w:rPr>
              <w:t xml:space="preserve"> on </w:t>
            </w:r>
            <w:r w:rsidR="00D93C0D">
              <w:rPr>
                <w:szCs w:val="16"/>
              </w:rPr>
              <w:t>Material Science</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C5D02" w14:textId="77777777" w:rsidR="00F121BF" w:rsidRDefault="00F121BF">
      <w:pPr>
        <w:pStyle w:val="Footer"/>
        <w:rPr>
          <w:lang w:val="en-GB"/>
        </w:rPr>
      </w:pPr>
      <w:r>
        <w:drawing>
          <wp:inline distT="0" distB="0" distL="0" distR="0" wp14:anchorId="7958EB4D" wp14:editId="6347CFC6">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0C8FB2E" w14:textId="77777777" w:rsidR="00F121BF" w:rsidRDefault="00F121BF"/>
  </w:footnote>
  <w:footnote w:type="continuationSeparator" w:id="0">
    <w:p w14:paraId="32C5A146" w14:textId="77777777" w:rsidR="00F121BF" w:rsidRDefault="00F121BF">
      <w:r>
        <w:continuationSeparator/>
      </w:r>
    </w:p>
    <w:p w14:paraId="62C8BCBD" w14:textId="77777777" w:rsidR="00F121BF" w:rsidRDefault="00F121BF"/>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C769" w14:textId="753C2280"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w:t>
    </w:r>
    <w:r w:rsidR="00D93C0D">
      <w:t>Conference</w:t>
    </w:r>
    <w:r w:rsidR="008C218D" w:rsidRPr="008C218D">
      <w:t xml:space="preserve"> on </w:t>
    </w:r>
    <w:r w:rsidR="00D93C0D">
      <w:t>Material Science</w:t>
    </w:r>
    <w:r w:rsidR="001E35B0" w:rsidRPr="001E35B0">
      <w:t xml:space="preserve"> </w:t>
    </w:r>
    <w:r>
      <w:t>(</w:t>
    </w:r>
    <w:r>
      <w:rPr>
        <w:rFonts w:hint="eastAsia"/>
        <w:lang w:eastAsia="zh-CN"/>
      </w:rPr>
      <w:t>20</w:t>
    </w:r>
    <w:r>
      <w:rPr>
        <w:lang w:eastAsia="zh-CN"/>
      </w:rPr>
      <w:t>2</w:t>
    </w:r>
    <w:r w:rsidR="006837B0">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8E9F" w14:textId="77CC037A"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w:t>
    </w:r>
    <w:r w:rsidR="00D93C0D">
      <w:t>Conference</w:t>
    </w:r>
    <w:r w:rsidRPr="008C218D">
      <w:t xml:space="preserve"> on </w:t>
    </w:r>
    <w:r w:rsidR="00D93C0D">
      <w:t>Material Science</w:t>
    </w:r>
    <w:r w:rsidRPr="001E35B0">
      <w:t xml:space="preserve"> </w:t>
    </w:r>
    <w:r>
      <w:t>(</w:t>
    </w:r>
    <w:r>
      <w:rPr>
        <w:rFonts w:hint="eastAsia"/>
        <w:lang w:eastAsia="zh-CN"/>
      </w:rPr>
      <w:t>20</w:t>
    </w:r>
    <w:r>
      <w:rPr>
        <w:lang w:eastAsia="zh-CN"/>
      </w:rPr>
      <w:t>2</w:t>
    </w:r>
    <w:r w:rsidR="006837B0">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3" w:type="dxa"/>
      <w:jc w:val="center"/>
      <w:tblLayout w:type="fixed"/>
      <w:tblLook w:val="0000" w:firstRow="0" w:lastRow="0" w:firstColumn="0" w:lastColumn="0" w:noHBand="0" w:noVBand="0"/>
    </w:tblPr>
    <w:tblGrid>
      <w:gridCol w:w="9593"/>
    </w:tblGrid>
    <w:tr w:rsidR="001B0B8B" w:rsidRPr="001A2CE5" w14:paraId="7771FF75" w14:textId="77777777" w:rsidTr="007B2100">
      <w:trPr>
        <w:trHeight w:val="1282"/>
        <w:jc w:val="center"/>
      </w:trPr>
      <w:tc>
        <w:tcPr>
          <w:tcW w:w="9593" w:type="dxa"/>
          <w:shd w:val="clear" w:color="auto" w:fill="auto"/>
        </w:tcPr>
        <w:p w14:paraId="145762B2" w14:textId="5A6BE800" w:rsidR="001B0B8B" w:rsidRPr="001A2CE5" w:rsidRDefault="001B0B8B" w:rsidP="007B2100">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68839D55">
                <wp:extent cx="1905000" cy="781594"/>
                <wp:effectExtent l="0" t="0" r="0" b="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781594"/>
                        </a:xfrm>
                        <a:prstGeom prst="rect">
                          <a:avLst/>
                        </a:prstGeom>
                        <a:noFill/>
                        <a:ln>
                          <a:noFill/>
                        </a:ln>
                      </pic:spPr>
                    </pic:pic>
                  </a:graphicData>
                </a:graphic>
              </wp:inline>
            </w:drawing>
          </w:r>
        </w:p>
      </w:tc>
    </w:tr>
    <w:tr w:rsidR="00F86F9E" w:rsidRPr="001A2CE5" w14:paraId="31A444AD" w14:textId="77777777" w:rsidTr="007B2100">
      <w:trPr>
        <w:trHeight w:val="844"/>
        <w:jc w:val="center"/>
      </w:trPr>
      <w:tc>
        <w:tcPr>
          <w:tcW w:w="9593" w:type="dxa"/>
          <w:shd w:val="clear" w:color="auto" w:fill="auto"/>
        </w:tcPr>
        <w:p w14:paraId="518BF52A" w14:textId="04A0E1CC"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w:t>
          </w:r>
          <w:r w:rsidR="00D93C0D">
            <w:rPr>
              <w:rFonts w:asciiTheme="minorHAnsi" w:hAnsiTheme="minorHAnsi" w:cstheme="minorHAnsi"/>
              <w:b/>
              <w:bCs/>
              <w:i w:val="0"/>
              <w:iCs/>
              <w:sz w:val="33"/>
              <w:szCs w:val="33"/>
              <w:lang w:val="en-IN" w:eastAsia="en-IN"/>
            </w:rPr>
            <w:t>Conference</w:t>
          </w:r>
          <w:r w:rsidRPr="008C218D">
            <w:rPr>
              <w:rFonts w:asciiTheme="minorHAnsi" w:hAnsiTheme="minorHAnsi" w:cstheme="minorHAnsi"/>
              <w:b/>
              <w:bCs/>
              <w:i w:val="0"/>
              <w:iCs/>
              <w:sz w:val="33"/>
              <w:szCs w:val="33"/>
              <w:lang w:val="en-IN" w:eastAsia="en-IN"/>
            </w:rPr>
            <w:t xml:space="preserve"> on </w:t>
          </w:r>
          <w:r w:rsidR="00D93C0D">
            <w:rPr>
              <w:rFonts w:asciiTheme="minorHAnsi" w:hAnsiTheme="minorHAnsi" w:cstheme="minorHAnsi"/>
              <w:b/>
              <w:bCs/>
              <w:i w:val="0"/>
              <w:iCs/>
              <w:sz w:val="33"/>
              <w:szCs w:val="33"/>
              <w:lang w:val="en-IN" w:eastAsia="en-IN"/>
            </w:rPr>
            <w:t>Material Science</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7379E22D" w:rsidR="005420BD" w:rsidRDefault="003128C8"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August</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8-9</w:t>
          </w:r>
          <w:r w:rsidR="005420BD" w:rsidRPr="005420BD">
            <w:rPr>
              <w:rFonts w:asciiTheme="minorHAnsi" w:hAnsiTheme="minorHAnsi" w:cstheme="minorHAnsi"/>
              <w:color w:val="000000" w:themeColor="text1"/>
            </w:rPr>
            <w:t>, 202</w:t>
          </w:r>
          <w:r w:rsidR="0052786B">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726"/>
    <w:rsid w:val="000B0910"/>
    <w:rsid w:val="000B137C"/>
    <w:rsid w:val="000C1409"/>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F0881"/>
    <w:rsid w:val="00304F44"/>
    <w:rsid w:val="003128C8"/>
    <w:rsid w:val="00315C6F"/>
    <w:rsid w:val="003163F3"/>
    <w:rsid w:val="00317343"/>
    <w:rsid w:val="003314CF"/>
    <w:rsid w:val="0033311E"/>
    <w:rsid w:val="00356CDD"/>
    <w:rsid w:val="003B62DD"/>
    <w:rsid w:val="003E09F6"/>
    <w:rsid w:val="003E0A5F"/>
    <w:rsid w:val="003E4FE0"/>
    <w:rsid w:val="003F59E7"/>
    <w:rsid w:val="0041504A"/>
    <w:rsid w:val="00422082"/>
    <w:rsid w:val="00422866"/>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6D14"/>
    <w:rsid w:val="0052786B"/>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37B0"/>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72C44"/>
    <w:rsid w:val="007925ED"/>
    <w:rsid w:val="007A047F"/>
    <w:rsid w:val="007A1679"/>
    <w:rsid w:val="007A7C49"/>
    <w:rsid w:val="007B2100"/>
    <w:rsid w:val="007B4855"/>
    <w:rsid w:val="007D427C"/>
    <w:rsid w:val="007E19F5"/>
    <w:rsid w:val="007E1FC7"/>
    <w:rsid w:val="007E6A72"/>
    <w:rsid w:val="007F28AB"/>
    <w:rsid w:val="00805279"/>
    <w:rsid w:val="00814171"/>
    <w:rsid w:val="00853199"/>
    <w:rsid w:val="00867C0E"/>
    <w:rsid w:val="00895287"/>
    <w:rsid w:val="00895C9D"/>
    <w:rsid w:val="008C218D"/>
    <w:rsid w:val="008C433A"/>
    <w:rsid w:val="008D170C"/>
    <w:rsid w:val="00900DFE"/>
    <w:rsid w:val="00901D61"/>
    <w:rsid w:val="00902534"/>
    <w:rsid w:val="009052B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1BEF"/>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60CD"/>
    <w:rsid w:val="00B06556"/>
    <w:rsid w:val="00B210B4"/>
    <w:rsid w:val="00B24218"/>
    <w:rsid w:val="00B310B6"/>
    <w:rsid w:val="00B32FE8"/>
    <w:rsid w:val="00B36114"/>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A338C"/>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93C0D"/>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21BF"/>
    <w:rsid w:val="00F13616"/>
    <w:rsid w:val="00F16B20"/>
    <w:rsid w:val="00F348C1"/>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8488F"/>
    <w:rsid w:val="0026117D"/>
    <w:rsid w:val="00370D34"/>
    <w:rsid w:val="00395678"/>
    <w:rsid w:val="003B62DD"/>
    <w:rsid w:val="0044488B"/>
    <w:rsid w:val="004573BB"/>
    <w:rsid w:val="00461B8B"/>
    <w:rsid w:val="004A2EC4"/>
    <w:rsid w:val="004B6D0B"/>
    <w:rsid w:val="004D2676"/>
    <w:rsid w:val="00560190"/>
    <w:rsid w:val="005D110C"/>
    <w:rsid w:val="00614A9B"/>
    <w:rsid w:val="0063003C"/>
    <w:rsid w:val="006E21A5"/>
    <w:rsid w:val="0075097F"/>
    <w:rsid w:val="007D5C54"/>
    <w:rsid w:val="00803ECC"/>
    <w:rsid w:val="00815A66"/>
    <w:rsid w:val="00841D52"/>
    <w:rsid w:val="008C5066"/>
    <w:rsid w:val="008D72A3"/>
    <w:rsid w:val="008E280C"/>
    <w:rsid w:val="009A331D"/>
    <w:rsid w:val="009A5523"/>
    <w:rsid w:val="00A17C33"/>
    <w:rsid w:val="00A46757"/>
    <w:rsid w:val="00B158AE"/>
    <w:rsid w:val="00B36114"/>
    <w:rsid w:val="00B5484D"/>
    <w:rsid w:val="00B72492"/>
    <w:rsid w:val="00B84A43"/>
    <w:rsid w:val="00BE1BDE"/>
    <w:rsid w:val="00CA5CEB"/>
    <w:rsid w:val="00CC05B0"/>
    <w:rsid w:val="00D45CD1"/>
    <w:rsid w:val="00DB69B3"/>
    <w:rsid w:val="00DF171B"/>
    <w:rsid w:val="00E6525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Vakili Masoud - PMT</cp:lastModifiedBy>
  <cp:revision>2</cp:revision>
  <cp:lastPrinted>2024-03-29T11:50:00Z</cp:lastPrinted>
  <dcterms:created xsi:type="dcterms:W3CDTF">2025-04-26T11:06:00Z</dcterms:created>
  <dcterms:modified xsi:type="dcterms:W3CDTF">2025-04-26T11:06:00Z</dcterms:modified>
</cp:coreProperties>
</file>